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C8D05" w14:textId="77777777" w:rsidR="00CB41ED" w:rsidRDefault="00000000">
      <w:pPr>
        <w:tabs>
          <w:tab w:val="center" w:pos="6946"/>
        </w:tabs>
        <w:autoSpaceDE w:val="0"/>
        <w:spacing w:line="276" w:lineRule="auto"/>
      </w:pPr>
      <w:bookmarkStart w:id="0" w:name="_Hlk146897854"/>
      <w:r>
        <w:rPr>
          <w:rStyle w:val="Carpredefinitoparagrafo1"/>
          <w:rFonts w:ascii="Arial" w:hAnsi="Arial" w:cs="Arial"/>
          <w:noProof/>
          <w:sz w:val="22"/>
          <w:szCs w:val="22"/>
          <w:lang w:eastAsia="it-IT"/>
        </w:rPr>
        <w:drawing>
          <wp:inline distT="0" distB="0" distL="0" distR="0" wp14:anchorId="0790E9CB" wp14:editId="5D65CE43">
            <wp:extent cx="5343525" cy="1009653"/>
            <wp:effectExtent l="0" t="0" r="9525" b="0"/>
            <wp:docPr id="1280886947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1009653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bookmarkEnd w:id="0"/>
      <w:r>
        <w:rPr>
          <w:b/>
          <w:bCs/>
          <w:i/>
          <w:color w:val="44546A"/>
        </w:rPr>
        <w:t xml:space="preserve"> </w:t>
      </w:r>
    </w:p>
    <w:p w14:paraId="581AFB91" w14:textId="77777777" w:rsidR="00CB41ED" w:rsidRDefault="00000000">
      <w:pPr>
        <w:tabs>
          <w:tab w:val="center" w:pos="6946"/>
        </w:tabs>
        <w:autoSpaceDE w:val="0"/>
        <w:spacing w:line="276" w:lineRule="auto"/>
        <w:jc w:val="center"/>
        <w:rPr>
          <w:b/>
          <w:bCs/>
          <w:i/>
          <w:color w:val="44546A"/>
          <w:sz w:val="23"/>
          <w:szCs w:val="23"/>
        </w:rPr>
      </w:pPr>
      <w:r>
        <w:rPr>
          <w:b/>
          <w:bCs/>
          <w:i/>
          <w:color w:val="44546A"/>
          <w:sz w:val="23"/>
          <w:szCs w:val="23"/>
        </w:rPr>
        <w:t>NB: il modulo che segue deve essere compilato ed inoltrato con l’istanza di mediazione e/o adesione</w:t>
      </w:r>
    </w:p>
    <w:p w14:paraId="1E31C22B" w14:textId="77777777" w:rsidR="00CB41ED" w:rsidRDefault="00CB41ED">
      <w:pPr>
        <w:tabs>
          <w:tab w:val="center" w:pos="6946"/>
        </w:tabs>
        <w:autoSpaceDE w:val="0"/>
        <w:spacing w:line="276" w:lineRule="auto"/>
        <w:rPr>
          <w:b/>
          <w:bCs/>
          <w:i/>
          <w:color w:val="44546A"/>
        </w:rPr>
      </w:pPr>
    </w:p>
    <w:p w14:paraId="75F2B2F3" w14:textId="77777777" w:rsidR="00CB41ED" w:rsidRDefault="00000000">
      <w:pPr>
        <w:spacing w:after="0" w:line="360" w:lineRule="auto"/>
        <w:ind w:left="284" w:right="284"/>
        <w:jc w:val="center"/>
      </w:pPr>
      <w:r>
        <w:rPr>
          <w:rFonts w:ascii="Arial" w:hAnsi="Arial" w:cs="Arial"/>
          <w:b/>
          <w:bCs/>
          <w:sz w:val="22"/>
          <w:szCs w:val="22"/>
        </w:rPr>
        <w:t xml:space="preserve">DICHIARAZIONI AI SENSI DEL D. LGS. 231/2007 </w:t>
      </w:r>
    </w:p>
    <w:p w14:paraId="7AC8117B" w14:textId="77777777" w:rsidR="00CB41ED" w:rsidRDefault="00000000">
      <w:pPr>
        <w:spacing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PER L’ADEGUATA VERIFICA DELLA CLIENTELA</w:t>
      </w:r>
    </w:p>
    <w:p w14:paraId="6853899A" w14:textId="77777777" w:rsidR="00CB41ED" w:rsidRDefault="00000000">
      <w:pPr>
        <w:spacing w:after="0" w:line="360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PERSONE GIURIDICHE ED ENTI</w:t>
      </w:r>
    </w:p>
    <w:p w14:paraId="67D2C4C4" w14:textId="77777777" w:rsidR="00CB41ED" w:rsidRDefault="0000000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bookmarkStart w:id="1" w:name="_Hlk124254062"/>
      <w:bookmarkStart w:id="2" w:name="_Hlk123029853"/>
      <w:r>
        <w:rPr>
          <w:rFonts w:ascii="Arial" w:hAnsi="Arial" w:cs="Arial"/>
          <w:sz w:val="22"/>
          <w:szCs w:val="22"/>
        </w:rPr>
        <w:t>Il/la sottoscritto/a ________________________________________________________________, in qualità di _________________________________________________ della società/dell’ente __________________________________ (CF/P. IVA __________________________), fornisce i seguenti dati ai fini dell’adeguata verifica antiriciclaggio.</w:t>
      </w:r>
    </w:p>
    <w:bookmarkEnd w:id="1"/>
    <w:p w14:paraId="1BD37BA8" w14:textId="77777777" w:rsidR="00CB41ED" w:rsidRDefault="00000000">
      <w:pPr>
        <w:spacing w:after="0"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 * *</w:t>
      </w:r>
    </w:p>
    <w:p w14:paraId="1B3B9774" w14:textId="77777777" w:rsidR="00CB41E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IDENTIFICAZIONE DEL CLIENTE</w:t>
      </w:r>
    </w:p>
    <w:bookmarkEnd w:id="2"/>
    <w:p w14:paraId="582DF230" w14:textId="77777777" w:rsidR="00CB41ED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Denominazione: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_______________________________________________</w:t>
      </w:r>
    </w:p>
    <w:p w14:paraId="75B10C5A" w14:textId="77777777" w:rsidR="00CB41ED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Sede legale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_______________________________________________</w:t>
      </w:r>
    </w:p>
    <w:p w14:paraId="2433CEA2" w14:textId="77777777" w:rsidR="00CB41ED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Capitale sociale: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_______________________________________________</w:t>
      </w:r>
    </w:p>
    <w:p w14:paraId="728AF317" w14:textId="77777777" w:rsidR="00CB41ED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Partita IVA: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_______________________________________________</w:t>
      </w:r>
    </w:p>
    <w:p w14:paraId="579CBC2E" w14:textId="77777777" w:rsidR="00CB41ED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Codice fiscale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_______________________________________________</w:t>
      </w:r>
    </w:p>
    <w:p w14:paraId="32EC103F" w14:textId="77777777" w:rsidR="00CB41ED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Legale rappresentante</w:t>
      </w:r>
      <w:r>
        <w:rPr>
          <w:rFonts w:ascii="Arial" w:hAnsi="Arial" w:cs="Arial"/>
          <w:sz w:val="22"/>
          <w:szCs w:val="22"/>
        </w:rPr>
        <w:t>:</w:t>
      </w:r>
    </w:p>
    <w:p w14:paraId="25380B11" w14:textId="77777777" w:rsidR="00CB41ED" w:rsidRDefault="00000000">
      <w:pPr>
        <w:spacing w:after="0" w:line="360" w:lineRule="auto"/>
        <w:ind w:left="567"/>
        <w:jc w:val="both"/>
      </w:pPr>
      <w:r>
        <w:rPr>
          <w:rFonts w:ascii="Arial" w:hAnsi="Arial" w:cs="Arial"/>
          <w:b/>
          <w:bCs/>
          <w:sz w:val="22"/>
          <w:szCs w:val="22"/>
        </w:rPr>
        <w:t>Nome e cognome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______________________________________________</w:t>
      </w:r>
    </w:p>
    <w:p w14:paraId="720D5E45" w14:textId="77777777" w:rsidR="00CB41ED" w:rsidRDefault="00000000">
      <w:pPr>
        <w:spacing w:after="0" w:line="360" w:lineRule="auto"/>
        <w:ind w:left="567"/>
        <w:jc w:val="both"/>
      </w:pPr>
      <w:r>
        <w:rPr>
          <w:rFonts w:ascii="Arial" w:hAnsi="Arial" w:cs="Arial"/>
          <w:b/>
          <w:bCs/>
          <w:sz w:val="22"/>
          <w:szCs w:val="22"/>
        </w:rPr>
        <w:t>Data e luogo di nascita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  <w:t>______________________________________________</w:t>
      </w:r>
    </w:p>
    <w:p w14:paraId="05E667C5" w14:textId="77777777" w:rsidR="00CB41ED" w:rsidRDefault="00000000">
      <w:pPr>
        <w:spacing w:after="0" w:line="360" w:lineRule="auto"/>
        <w:ind w:left="567"/>
        <w:jc w:val="both"/>
      </w:pPr>
      <w:r>
        <w:rPr>
          <w:rFonts w:ascii="Arial" w:hAnsi="Arial" w:cs="Arial"/>
          <w:b/>
          <w:bCs/>
          <w:sz w:val="22"/>
          <w:szCs w:val="22"/>
        </w:rPr>
        <w:t>Codice fiscale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______________________________________________</w:t>
      </w:r>
    </w:p>
    <w:p w14:paraId="732796DA" w14:textId="77777777" w:rsidR="00CB41ED" w:rsidRDefault="00000000">
      <w:pPr>
        <w:spacing w:after="0" w:line="360" w:lineRule="auto"/>
        <w:ind w:left="567"/>
        <w:jc w:val="both"/>
      </w:pPr>
      <w:r>
        <w:rPr>
          <w:rFonts w:ascii="Arial" w:hAnsi="Arial" w:cs="Arial"/>
          <w:b/>
          <w:bCs/>
          <w:sz w:val="22"/>
          <w:szCs w:val="22"/>
        </w:rPr>
        <w:t>Residenza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______________________________________________</w:t>
      </w:r>
    </w:p>
    <w:p w14:paraId="50D3226E" w14:textId="77777777" w:rsidR="00CB41ED" w:rsidRDefault="00000000">
      <w:pPr>
        <w:spacing w:after="0" w:line="360" w:lineRule="auto"/>
        <w:ind w:left="567"/>
        <w:jc w:val="both"/>
      </w:pPr>
      <w:r>
        <w:rPr>
          <w:rFonts w:ascii="Arial" w:hAnsi="Arial" w:cs="Arial"/>
          <w:b/>
          <w:bCs/>
          <w:sz w:val="22"/>
          <w:szCs w:val="22"/>
        </w:rPr>
        <w:t>Cittadinanza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______________________________________________</w:t>
      </w:r>
    </w:p>
    <w:p w14:paraId="4EDCABE7" w14:textId="77777777" w:rsidR="00CB41ED" w:rsidRDefault="00000000">
      <w:pPr>
        <w:spacing w:after="0" w:line="360" w:lineRule="auto"/>
        <w:ind w:left="567"/>
        <w:jc w:val="both"/>
      </w:pPr>
      <w:r>
        <w:rPr>
          <w:rFonts w:ascii="Arial" w:hAnsi="Arial" w:cs="Arial"/>
          <w:b/>
          <w:bCs/>
          <w:sz w:val="22"/>
          <w:szCs w:val="22"/>
        </w:rPr>
        <w:t>Dichiarazione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che il legale rappresentante</w:t>
      </w:r>
      <w:r>
        <w:rPr>
          <w:rFonts w:ascii="Arial" w:hAnsi="Arial" w:cs="Arial"/>
          <w:sz w:val="22"/>
          <w:szCs w:val="22"/>
        </w:rPr>
        <w:t>:</w:t>
      </w:r>
    </w:p>
    <w:p w14:paraId="02BBA3E0" w14:textId="77777777" w:rsidR="00CB41ED" w:rsidRDefault="00000000">
      <w:pPr>
        <w:pStyle w:val="Paragrafoelenco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è</w:t>
      </w:r>
    </w:p>
    <w:p w14:paraId="738A6B83" w14:textId="77777777" w:rsidR="00CB41ED" w:rsidRDefault="00000000">
      <w:pPr>
        <w:pStyle w:val="Paragrafoelenco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non è</w:t>
      </w:r>
    </w:p>
    <w:p w14:paraId="204B8811" w14:textId="77777777" w:rsidR="00CB41ED" w:rsidRDefault="00000000">
      <w:pPr>
        <w:spacing w:after="0" w:line="360" w:lineRule="auto"/>
        <w:ind w:left="567"/>
        <w:jc w:val="both"/>
      </w:pPr>
      <w:r>
        <w:rPr>
          <w:rFonts w:ascii="Arial" w:hAnsi="Arial" w:cs="Arial"/>
          <w:b/>
          <w:bCs/>
          <w:sz w:val="22"/>
          <w:szCs w:val="22"/>
        </w:rPr>
        <w:t>persona politicamente esposta</w:t>
      </w:r>
      <w:r>
        <w:rPr>
          <w:rStyle w:val="Rimandonotadichiusura"/>
          <w:rFonts w:ascii="Arial" w:hAnsi="Arial" w:cs="Arial"/>
          <w:b/>
          <w:bCs/>
          <w:sz w:val="22"/>
          <w:szCs w:val="22"/>
        </w:rPr>
        <w:endnoteReference w:id="1"/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(o familiare/collegamento stretto di persona politicamente esposta)</w:t>
      </w:r>
    </w:p>
    <w:p w14:paraId="0CAFA7F4" w14:textId="77777777" w:rsidR="00CB41ED" w:rsidRDefault="00000000">
      <w:pPr>
        <w:spacing w:after="0" w:line="360" w:lineRule="auto"/>
        <w:ind w:left="567"/>
        <w:jc w:val="both"/>
      </w:pPr>
      <w:r>
        <w:rPr>
          <w:rFonts w:ascii="Arial" w:hAnsi="Arial" w:cs="Arial"/>
          <w:b/>
          <w:bCs/>
          <w:sz w:val="22"/>
          <w:szCs w:val="22"/>
        </w:rPr>
        <w:t>Numero di telefono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_________________________________________</w:t>
      </w:r>
    </w:p>
    <w:p w14:paraId="49CB02D2" w14:textId="77777777" w:rsidR="00CB41ED" w:rsidRDefault="00000000">
      <w:pPr>
        <w:spacing w:after="0" w:line="360" w:lineRule="auto"/>
        <w:ind w:left="567"/>
        <w:jc w:val="both"/>
      </w:pPr>
      <w:r>
        <w:rPr>
          <w:rFonts w:ascii="Arial" w:hAnsi="Arial" w:cs="Arial"/>
          <w:b/>
          <w:bCs/>
          <w:sz w:val="22"/>
          <w:szCs w:val="22"/>
        </w:rPr>
        <w:t>Indirizzo e-mail</w:t>
      </w:r>
      <w:r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_________________________________________</w:t>
      </w:r>
    </w:p>
    <w:p w14:paraId="0C382190" w14:textId="77777777" w:rsidR="00CB41ED" w:rsidRDefault="00000000">
      <w:pPr>
        <w:spacing w:after="0" w:line="360" w:lineRule="auto"/>
        <w:ind w:left="567"/>
        <w:jc w:val="both"/>
      </w:pPr>
      <w:r>
        <w:rPr>
          <w:rFonts w:ascii="Arial" w:hAnsi="Arial" w:cs="Arial"/>
          <w:b/>
          <w:bCs/>
          <w:sz w:val="22"/>
          <w:szCs w:val="22"/>
        </w:rPr>
        <w:t>Ruolo all’interno dell’ente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  <w:t>_____________________________ (specificare)</w:t>
      </w:r>
    </w:p>
    <w:p w14:paraId="606C3AAC" w14:textId="77777777" w:rsidR="00CB41ED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 xml:space="preserve">Delegato a sottoscrivere per conto della persona giuridica/dell’ente </w:t>
      </w:r>
      <w:r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i/>
          <w:iCs/>
          <w:sz w:val="22"/>
          <w:szCs w:val="22"/>
          <w:u w:val="single"/>
        </w:rPr>
        <w:t>eventuale</w:t>
      </w:r>
      <w:r>
        <w:rPr>
          <w:rFonts w:ascii="Arial" w:hAnsi="Arial" w:cs="Arial"/>
          <w:i/>
          <w:iCs/>
          <w:sz w:val="22"/>
          <w:szCs w:val="22"/>
        </w:rPr>
        <w:t>, se diverso dal legale rappresentante</w:t>
      </w:r>
      <w:r>
        <w:rPr>
          <w:rFonts w:ascii="Arial" w:hAnsi="Arial" w:cs="Arial"/>
          <w:sz w:val="22"/>
          <w:szCs w:val="22"/>
        </w:rPr>
        <w:t>):</w:t>
      </w:r>
    </w:p>
    <w:p w14:paraId="3313BC84" w14:textId="77777777" w:rsidR="00CB41ED" w:rsidRDefault="00000000">
      <w:pPr>
        <w:spacing w:after="0" w:line="360" w:lineRule="auto"/>
        <w:ind w:left="567"/>
        <w:jc w:val="both"/>
      </w:pPr>
      <w:r>
        <w:rPr>
          <w:rFonts w:ascii="Arial" w:hAnsi="Arial" w:cs="Arial"/>
          <w:b/>
          <w:bCs/>
          <w:sz w:val="22"/>
          <w:szCs w:val="22"/>
        </w:rPr>
        <w:t>Nome e cognome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_______________________________________________</w:t>
      </w:r>
    </w:p>
    <w:p w14:paraId="1733DA3D" w14:textId="77777777" w:rsidR="00CB41ED" w:rsidRDefault="00000000">
      <w:pPr>
        <w:spacing w:after="0" w:line="360" w:lineRule="auto"/>
        <w:ind w:left="567"/>
        <w:jc w:val="both"/>
      </w:pPr>
      <w:r>
        <w:rPr>
          <w:rFonts w:ascii="Arial" w:hAnsi="Arial" w:cs="Arial"/>
          <w:b/>
          <w:bCs/>
          <w:sz w:val="22"/>
          <w:szCs w:val="22"/>
        </w:rPr>
        <w:lastRenderedPageBreak/>
        <w:t>Data e luogo di nascita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  <w:t>_______________________________________________</w:t>
      </w:r>
    </w:p>
    <w:p w14:paraId="3B48182C" w14:textId="77777777" w:rsidR="00CB41ED" w:rsidRDefault="00000000">
      <w:pPr>
        <w:spacing w:after="0" w:line="360" w:lineRule="auto"/>
        <w:ind w:left="567"/>
        <w:jc w:val="both"/>
      </w:pPr>
      <w:r>
        <w:rPr>
          <w:rFonts w:ascii="Arial" w:hAnsi="Arial" w:cs="Arial"/>
          <w:b/>
          <w:bCs/>
          <w:sz w:val="22"/>
          <w:szCs w:val="22"/>
        </w:rPr>
        <w:t>Codice fiscale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_______________________________________________</w:t>
      </w:r>
    </w:p>
    <w:p w14:paraId="57D42ACC" w14:textId="77777777" w:rsidR="00CB41ED" w:rsidRDefault="00000000">
      <w:pPr>
        <w:spacing w:after="0" w:line="360" w:lineRule="auto"/>
        <w:ind w:left="567"/>
        <w:jc w:val="both"/>
      </w:pPr>
      <w:r>
        <w:rPr>
          <w:rFonts w:ascii="Arial" w:hAnsi="Arial" w:cs="Arial"/>
          <w:b/>
          <w:bCs/>
          <w:sz w:val="22"/>
          <w:szCs w:val="22"/>
        </w:rPr>
        <w:t>Residenza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_______________________________________________</w:t>
      </w:r>
    </w:p>
    <w:p w14:paraId="017AB3A6" w14:textId="77777777" w:rsidR="00CB41ED" w:rsidRDefault="00000000">
      <w:pPr>
        <w:spacing w:after="0" w:line="360" w:lineRule="auto"/>
        <w:ind w:left="567"/>
        <w:jc w:val="both"/>
      </w:pPr>
      <w:r>
        <w:rPr>
          <w:rFonts w:ascii="Arial" w:hAnsi="Arial" w:cs="Arial"/>
          <w:b/>
          <w:bCs/>
          <w:sz w:val="22"/>
          <w:szCs w:val="22"/>
        </w:rPr>
        <w:t>Cittadinanza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_____________________________________________</w:t>
      </w:r>
    </w:p>
    <w:p w14:paraId="5B4A8B1E" w14:textId="77777777" w:rsidR="00CB41ED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Dichiarazione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che il delegato</w:t>
      </w:r>
      <w:r>
        <w:rPr>
          <w:rFonts w:ascii="Arial" w:hAnsi="Arial" w:cs="Arial"/>
          <w:sz w:val="22"/>
          <w:szCs w:val="22"/>
        </w:rPr>
        <w:t>:</w:t>
      </w:r>
    </w:p>
    <w:p w14:paraId="55C7F75B" w14:textId="77777777" w:rsidR="00CB41ED" w:rsidRDefault="00000000">
      <w:pPr>
        <w:pStyle w:val="Paragrafoelenco"/>
        <w:numPr>
          <w:ilvl w:val="0"/>
          <w:numId w:val="1"/>
        </w:numPr>
        <w:tabs>
          <w:tab w:val="left" w:pos="1134"/>
        </w:tabs>
        <w:spacing w:after="0" w:line="360" w:lineRule="auto"/>
        <w:ind w:left="1134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è</w:t>
      </w:r>
    </w:p>
    <w:p w14:paraId="73695438" w14:textId="77777777" w:rsidR="00CB41ED" w:rsidRDefault="00000000">
      <w:pPr>
        <w:pStyle w:val="Paragrafoelenco"/>
        <w:numPr>
          <w:ilvl w:val="0"/>
          <w:numId w:val="1"/>
        </w:numPr>
        <w:tabs>
          <w:tab w:val="left" w:pos="1134"/>
        </w:tabs>
        <w:spacing w:after="0" w:line="360" w:lineRule="auto"/>
        <w:ind w:left="1134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non è</w:t>
      </w:r>
    </w:p>
    <w:p w14:paraId="2AD0D358" w14:textId="77777777" w:rsidR="00CB41ED" w:rsidRDefault="00000000">
      <w:pPr>
        <w:tabs>
          <w:tab w:val="left" w:pos="1134"/>
        </w:tabs>
        <w:spacing w:after="0" w:line="360" w:lineRule="auto"/>
        <w:ind w:left="1134" w:hanging="425"/>
        <w:jc w:val="both"/>
      </w:pPr>
      <w:r>
        <w:rPr>
          <w:rFonts w:ascii="Arial" w:hAnsi="Arial" w:cs="Arial"/>
          <w:b/>
          <w:bCs/>
          <w:sz w:val="22"/>
          <w:szCs w:val="22"/>
        </w:rPr>
        <w:t xml:space="preserve">persona politicamente esposta </w:t>
      </w:r>
      <w:bookmarkStart w:id="3" w:name="_Hlk147133419"/>
      <w:r>
        <w:rPr>
          <w:rFonts w:ascii="Arial" w:hAnsi="Arial" w:cs="Arial"/>
          <w:sz w:val="22"/>
          <w:szCs w:val="22"/>
        </w:rPr>
        <w:t>(o familiare/collegamento stretto di persona politicamente esposta)</w:t>
      </w:r>
    </w:p>
    <w:bookmarkEnd w:id="3"/>
    <w:p w14:paraId="28489922" w14:textId="77777777" w:rsidR="00CB41ED" w:rsidRDefault="00000000">
      <w:pPr>
        <w:tabs>
          <w:tab w:val="left" w:pos="1134"/>
        </w:tabs>
        <w:spacing w:after="0" w:line="360" w:lineRule="auto"/>
        <w:ind w:left="1134" w:hanging="425"/>
        <w:jc w:val="both"/>
      </w:pPr>
      <w:r>
        <w:rPr>
          <w:rFonts w:ascii="Arial" w:hAnsi="Arial" w:cs="Arial"/>
          <w:b/>
          <w:bCs/>
          <w:sz w:val="22"/>
          <w:szCs w:val="22"/>
        </w:rPr>
        <w:t>Legame con l’ente</w:t>
      </w:r>
      <w:r>
        <w:rPr>
          <w:rFonts w:ascii="Arial" w:hAnsi="Arial" w:cs="Arial"/>
          <w:sz w:val="22"/>
          <w:szCs w:val="22"/>
        </w:rPr>
        <w:t>: ________________________________________________</w:t>
      </w:r>
    </w:p>
    <w:p w14:paraId="04276FBE" w14:textId="77777777" w:rsidR="00CB41ED" w:rsidRDefault="00000000">
      <w:pPr>
        <w:spacing w:after="0"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 * *</w:t>
      </w:r>
    </w:p>
    <w:p w14:paraId="77F67CF3" w14:textId="77777777" w:rsidR="00CB41E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jc w:val="center"/>
      </w:pPr>
      <w:r>
        <w:rPr>
          <w:rFonts w:ascii="Arial" w:hAnsi="Arial" w:cs="Arial"/>
          <w:b/>
          <w:bCs/>
          <w:sz w:val="22"/>
          <w:szCs w:val="22"/>
        </w:rPr>
        <w:t>IDENTIFICAZIONE DEL TITOLARE EFFETTIVO</w:t>
      </w:r>
      <w:r>
        <w:rPr>
          <w:rStyle w:val="Rimandonotadichiusura"/>
          <w:rFonts w:ascii="Arial" w:hAnsi="Arial" w:cs="Arial"/>
          <w:b/>
          <w:bCs/>
          <w:sz w:val="22"/>
          <w:szCs w:val="22"/>
        </w:rPr>
        <w:endnoteReference w:id="2"/>
      </w:r>
    </w:p>
    <w:p w14:paraId="46246792" w14:textId="77777777" w:rsidR="00CB41ED" w:rsidRDefault="0000000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 sottoscritto dichiara:</w:t>
      </w:r>
    </w:p>
    <w:p w14:paraId="7DA61816" w14:textId="77777777" w:rsidR="00CB41ED" w:rsidRDefault="00000000">
      <w:pPr>
        <w:pStyle w:val="Paragrafoelenco"/>
        <w:numPr>
          <w:ilvl w:val="0"/>
          <w:numId w:val="2"/>
        </w:numPr>
        <w:spacing w:after="0" w:line="360" w:lineRule="auto"/>
        <w:ind w:left="709" w:hanging="425"/>
        <w:contextualSpacing w:val="0"/>
        <w:jc w:val="both"/>
      </w:pPr>
      <w:r>
        <w:rPr>
          <w:rFonts w:ascii="Arial" w:hAnsi="Arial" w:cs="Arial"/>
          <w:sz w:val="22"/>
          <w:szCs w:val="22"/>
        </w:rPr>
        <w:t xml:space="preserve">di essere l’unico titolare effettivo; ovvero </w:t>
      </w:r>
    </w:p>
    <w:p w14:paraId="67F71234" w14:textId="77777777" w:rsidR="00CB41ED" w:rsidRDefault="00000000">
      <w:pPr>
        <w:pStyle w:val="Paragrafoelenco"/>
        <w:numPr>
          <w:ilvl w:val="0"/>
          <w:numId w:val="2"/>
        </w:numPr>
        <w:spacing w:after="0" w:line="360" w:lineRule="auto"/>
        <w:ind w:left="709" w:hanging="425"/>
        <w:contextualSpacing w:val="0"/>
        <w:jc w:val="both"/>
      </w:pPr>
      <w:r>
        <w:rPr>
          <w:rFonts w:ascii="Arial" w:hAnsi="Arial" w:cs="Arial"/>
          <w:sz w:val="22"/>
          <w:szCs w:val="22"/>
        </w:rPr>
        <w:t>di essere il titolare effettivo unitamente ai soggetti indicati di seguito; ovvero</w:t>
      </w:r>
    </w:p>
    <w:p w14:paraId="0C824BCE" w14:textId="77777777" w:rsidR="00CB41ED" w:rsidRDefault="00000000">
      <w:pPr>
        <w:pStyle w:val="Paragrafoelenco"/>
        <w:numPr>
          <w:ilvl w:val="0"/>
          <w:numId w:val="2"/>
        </w:numPr>
        <w:spacing w:after="0" w:line="360" w:lineRule="auto"/>
        <w:ind w:left="709" w:hanging="425"/>
        <w:contextualSpacing w:val="0"/>
        <w:jc w:val="both"/>
      </w:pPr>
      <w:r>
        <w:rPr>
          <w:rFonts w:ascii="Arial" w:hAnsi="Arial" w:cs="Arial"/>
          <w:sz w:val="22"/>
          <w:szCs w:val="22"/>
        </w:rPr>
        <w:t>che il/i titolare/i effettivo/i è/sono le persone fisiche indicate di seguito</w:t>
      </w:r>
    </w:p>
    <w:p w14:paraId="7DA2DB6C" w14:textId="77777777" w:rsidR="00CB41ED" w:rsidRDefault="00000000">
      <w:pPr>
        <w:pStyle w:val="Paragrafoelenco"/>
        <w:numPr>
          <w:ilvl w:val="0"/>
          <w:numId w:val="2"/>
        </w:numPr>
        <w:spacing w:after="0" w:line="360" w:lineRule="auto"/>
        <w:ind w:left="709" w:hanging="425"/>
        <w:jc w:val="both"/>
      </w:pPr>
      <w:r>
        <w:rPr>
          <w:rFonts w:ascii="Arial" w:hAnsi="Arial" w:cs="Arial"/>
          <w:sz w:val="22"/>
          <w:szCs w:val="22"/>
        </w:rPr>
        <w:t>che a nessuna persona fisica è attribuibile la proprietà o il controllo e che, pertanto, il titolare effettivo coincide con la/e persona/e fisica/e titolare/i di poteri di rappresentanza legale, amministrazione o direzione comunque diversa/e dalla persona fisica</w:t>
      </w:r>
    </w:p>
    <w:p w14:paraId="6BC8CA46" w14:textId="77777777" w:rsidR="00CB41ED" w:rsidRDefault="00000000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1)</w:t>
      </w:r>
    </w:p>
    <w:p w14:paraId="1104CC01" w14:textId="77777777" w:rsidR="00CB41ED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Nome e cognome del titolare effettivo</w:t>
      </w:r>
      <w:r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ab/>
        <w:t>_______________________________________</w:t>
      </w:r>
    </w:p>
    <w:p w14:paraId="0012FD7C" w14:textId="77777777" w:rsidR="00CB41ED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Data e luogo di nascita</w:t>
      </w:r>
      <w:r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</w:t>
      </w:r>
    </w:p>
    <w:p w14:paraId="73933D95" w14:textId="77777777" w:rsidR="00CB41ED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Codice fiscale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</w:t>
      </w:r>
    </w:p>
    <w:p w14:paraId="72AE7E87" w14:textId="77777777" w:rsidR="00CB41ED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Residenza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</w:t>
      </w:r>
    </w:p>
    <w:p w14:paraId="2B390332" w14:textId="77777777" w:rsidR="00CB41ED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Cittadinanza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</w:t>
      </w:r>
    </w:p>
    <w:p w14:paraId="453C5C45" w14:textId="77777777" w:rsidR="00CB41ED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Dichiarazione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che il titolare effettivo</w:t>
      </w:r>
      <w:r>
        <w:rPr>
          <w:rFonts w:ascii="Arial" w:hAnsi="Arial" w:cs="Arial"/>
          <w:sz w:val="22"/>
          <w:szCs w:val="22"/>
        </w:rPr>
        <w:t>:</w:t>
      </w:r>
    </w:p>
    <w:p w14:paraId="37ACAB5E" w14:textId="77777777" w:rsidR="00CB41ED" w:rsidRDefault="00000000">
      <w:pPr>
        <w:pStyle w:val="Paragrafoelenco"/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è</w:t>
      </w:r>
    </w:p>
    <w:p w14:paraId="763708FD" w14:textId="77777777" w:rsidR="00CB41ED" w:rsidRDefault="00000000">
      <w:pPr>
        <w:pStyle w:val="Paragrafoelenco"/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non è</w:t>
      </w:r>
    </w:p>
    <w:p w14:paraId="3860DBEE" w14:textId="77777777" w:rsidR="00CB41ED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 xml:space="preserve">persona politicamente esposta </w:t>
      </w:r>
      <w:r>
        <w:rPr>
          <w:rFonts w:ascii="Arial" w:hAnsi="Arial" w:cs="Arial"/>
          <w:sz w:val="22"/>
          <w:szCs w:val="22"/>
        </w:rPr>
        <w:t>(o familiare/collegamento stretto di persona politicamente esposta)</w:t>
      </w:r>
    </w:p>
    <w:p w14:paraId="76E2036A" w14:textId="77777777" w:rsidR="00CB41ED" w:rsidRDefault="00000000">
      <w:pPr>
        <w:spacing w:after="0" w:line="360" w:lineRule="auto"/>
        <w:ind w:left="993" w:hanging="426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Professione:</w:t>
      </w:r>
    </w:p>
    <w:p w14:paraId="57A9DE0F" w14:textId="77777777" w:rsidR="00CB41ED" w:rsidRDefault="00000000">
      <w:pPr>
        <w:pStyle w:val="Paragrafoelenco"/>
        <w:numPr>
          <w:ilvl w:val="1"/>
          <w:numId w:val="3"/>
        </w:numPr>
        <w:spacing w:after="0" w:line="360" w:lineRule="auto"/>
        <w:ind w:left="993" w:hanging="426"/>
        <w:jc w:val="both"/>
      </w:pPr>
      <w:r>
        <w:rPr>
          <w:rFonts w:ascii="Arial" w:hAnsi="Arial" w:cs="Arial"/>
          <w:sz w:val="22"/>
          <w:szCs w:val="22"/>
        </w:rPr>
        <w:t>dipendente: ___________________________________________________ (specificare se operaio, impiegato, quadro, dirigente)</w:t>
      </w:r>
    </w:p>
    <w:p w14:paraId="2AB8DCA9" w14:textId="77777777" w:rsidR="00CB41ED" w:rsidRDefault="00000000">
      <w:pPr>
        <w:pStyle w:val="Paragrafoelenco"/>
        <w:numPr>
          <w:ilvl w:val="0"/>
          <w:numId w:val="3"/>
        </w:numPr>
        <w:spacing w:after="0" w:line="360" w:lineRule="auto"/>
        <w:ind w:left="993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libero professionista: ___________________________________________ (specificare)</w:t>
      </w:r>
    </w:p>
    <w:p w14:paraId="10F618DD" w14:textId="77777777" w:rsidR="00CB41ED" w:rsidRDefault="00000000">
      <w:pPr>
        <w:pStyle w:val="Paragrafoelenco"/>
        <w:numPr>
          <w:ilvl w:val="0"/>
          <w:numId w:val="3"/>
        </w:numPr>
        <w:spacing w:after="0" w:line="360" w:lineRule="auto"/>
        <w:ind w:left="993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imprenditore: ____________________________________ (specificare settore di attività)</w:t>
      </w:r>
    </w:p>
    <w:p w14:paraId="4C24851D" w14:textId="77777777" w:rsidR="00CB41ED" w:rsidRDefault="00000000">
      <w:pPr>
        <w:pStyle w:val="Paragrafoelenco"/>
        <w:numPr>
          <w:ilvl w:val="0"/>
          <w:numId w:val="3"/>
        </w:numPr>
        <w:spacing w:after="0" w:line="360" w:lineRule="auto"/>
        <w:ind w:left="993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pensionato: ___________________________ (specificare attività lavorativa precedente)</w:t>
      </w:r>
    </w:p>
    <w:p w14:paraId="30139788" w14:textId="77777777" w:rsidR="00CB41ED" w:rsidRDefault="00000000">
      <w:pPr>
        <w:pStyle w:val="Paragrafoelenco"/>
        <w:numPr>
          <w:ilvl w:val="0"/>
          <w:numId w:val="3"/>
        </w:numPr>
        <w:spacing w:after="0" w:line="360" w:lineRule="auto"/>
        <w:ind w:left="993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studente</w:t>
      </w:r>
    </w:p>
    <w:p w14:paraId="7AA908C1" w14:textId="77777777" w:rsidR="00CB41ED" w:rsidRDefault="00000000">
      <w:pPr>
        <w:pStyle w:val="Paragrafoelenco"/>
        <w:numPr>
          <w:ilvl w:val="0"/>
          <w:numId w:val="3"/>
        </w:numPr>
        <w:spacing w:after="0" w:line="360" w:lineRule="auto"/>
        <w:ind w:left="993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disoccupato</w:t>
      </w:r>
    </w:p>
    <w:p w14:paraId="41C1D7D6" w14:textId="77777777" w:rsidR="00CB41ED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Principale fonte di reddito</w:t>
      </w:r>
      <w:r>
        <w:rPr>
          <w:rFonts w:ascii="Arial" w:hAnsi="Arial" w:cs="Arial"/>
          <w:sz w:val="22"/>
          <w:szCs w:val="22"/>
        </w:rPr>
        <w:t xml:space="preserve">: </w:t>
      </w:r>
    </w:p>
    <w:p w14:paraId="4482132B" w14:textId="77777777" w:rsidR="00CB41ED" w:rsidRDefault="00000000">
      <w:pPr>
        <w:pStyle w:val="Paragrafoelenco"/>
        <w:numPr>
          <w:ilvl w:val="0"/>
          <w:numId w:val="4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Reddito di impresa</w:t>
      </w:r>
    </w:p>
    <w:p w14:paraId="4D263E13" w14:textId="77777777" w:rsidR="00CB41ED" w:rsidRDefault="00000000">
      <w:pPr>
        <w:pStyle w:val="Paragrafoelenco"/>
        <w:numPr>
          <w:ilvl w:val="0"/>
          <w:numId w:val="4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Reddito di capitali</w:t>
      </w:r>
    </w:p>
    <w:p w14:paraId="4F28367E" w14:textId="77777777" w:rsidR="00CB41ED" w:rsidRDefault="00000000">
      <w:pPr>
        <w:pStyle w:val="Paragrafoelenco"/>
        <w:numPr>
          <w:ilvl w:val="0"/>
          <w:numId w:val="4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Reddito da fabbricati</w:t>
      </w:r>
    </w:p>
    <w:p w14:paraId="54BF6693" w14:textId="77777777" w:rsidR="00CB41ED" w:rsidRDefault="00000000">
      <w:pPr>
        <w:pStyle w:val="Paragrafoelenco"/>
        <w:numPr>
          <w:ilvl w:val="0"/>
          <w:numId w:val="4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Reddito da lavoro autonomo</w:t>
      </w:r>
    </w:p>
    <w:p w14:paraId="4DCEF755" w14:textId="77777777" w:rsidR="00CB41ED" w:rsidRDefault="00000000">
      <w:pPr>
        <w:pStyle w:val="Paragrafoelenco"/>
        <w:numPr>
          <w:ilvl w:val="0"/>
          <w:numId w:val="4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Reddito da lavoro dipendente</w:t>
      </w:r>
    </w:p>
    <w:p w14:paraId="17F3613B" w14:textId="77777777" w:rsidR="00CB41ED" w:rsidRDefault="00000000">
      <w:pPr>
        <w:pStyle w:val="Paragrafoelenco"/>
        <w:numPr>
          <w:ilvl w:val="0"/>
          <w:numId w:val="4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Altro __________________________ (specificare)</w:t>
      </w:r>
    </w:p>
    <w:p w14:paraId="6EE5D6BE" w14:textId="77777777" w:rsidR="00CB41ED" w:rsidRDefault="00000000">
      <w:pPr>
        <w:tabs>
          <w:tab w:val="center" w:pos="4592"/>
          <w:tab w:val="left" w:pos="6645"/>
        </w:tabs>
        <w:spacing w:after="0"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 * *</w:t>
      </w:r>
    </w:p>
    <w:p w14:paraId="026C2DB7" w14:textId="77777777" w:rsidR="00CB41ED" w:rsidRDefault="00000000">
      <w:pPr>
        <w:spacing w:after="0" w:line="360" w:lineRule="auto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Se vi sono altri Titolari Effettivi aggiungere sezioni</w:t>
      </w:r>
    </w:p>
    <w:p w14:paraId="0B226E2C" w14:textId="77777777" w:rsidR="00CB41ED" w:rsidRDefault="00000000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2)</w:t>
      </w:r>
    </w:p>
    <w:p w14:paraId="42E9334D" w14:textId="77777777" w:rsidR="00CB41ED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Nome e cognome del titolare effettivo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  <w:t>_________________________________________</w:t>
      </w:r>
    </w:p>
    <w:p w14:paraId="0761ECFB" w14:textId="77777777" w:rsidR="00CB41ED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Data e luogo di nascita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_________________________________________</w:t>
      </w:r>
    </w:p>
    <w:p w14:paraId="52CCFF79" w14:textId="77777777" w:rsidR="00CB41ED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Codice fiscale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_________________________________________</w:t>
      </w:r>
    </w:p>
    <w:p w14:paraId="1D7197D5" w14:textId="77777777" w:rsidR="00CB41ED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Residenza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_________________________________________</w:t>
      </w:r>
    </w:p>
    <w:p w14:paraId="29DA75CF" w14:textId="77777777" w:rsidR="00CB41ED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Cittadinanza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_________________________________________</w:t>
      </w:r>
    </w:p>
    <w:p w14:paraId="3CE65F37" w14:textId="77777777" w:rsidR="00CB41ED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Dichiarazione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che il titolare effettivo</w:t>
      </w:r>
      <w:r>
        <w:rPr>
          <w:rFonts w:ascii="Arial" w:hAnsi="Arial" w:cs="Arial"/>
          <w:sz w:val="22"/>
          <w:szCs w:val="22"/>
        </w:rPr>
        <w:t>:</w:t>
      </w:r>
    </w:p>
    <w:p w14:paraId="6CDF92BA" w14:textId="77777777" w:rsidR="00CB41ED" w:rsidRDefault="00000000">
      <w:pPr>
        <w:pStyle w:val="Paragrafoelenco"/>
        <w:numPr>
          <w:ilvl w:val="0"/>
          <w:numId w:val="1"/>
        </w:numPr>
        <w:spacing w:after="0" w:line="360" w:lineRule="auto"/>
        <w:ind w:left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è</w:t>
      </w:r>
    </w:p>
    <w:p w14:paraId="580CC9ED" w14:textId="77777777" w:rsidR="00CB41ED" w:rsidRDefault="00000000">
      <w:pPr>
        <w:pStyle w:val="Paragrafoelenco"/>
        <w:numPr>
          <w:ilvl w:val="0"/>
          <w:numId w:val="1"/>
        </w:numPr>
        <w:spacing w:after="0" w:line="360" w:lineRule="auto"/>
        <w:ind w:left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non è</w:t>
      </w:r>
    </w:p>
    <w:p w14:paraId="7DAB79B6" w14:textId="77777777" w:rsidR="00CB41ED" w:rsidRDefault="00000000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persona politicamente esposta </w:t>
      </w:r>
      <w:bookmarkStart w:id="4" w:name="_Hlk147132614"/>
      <w:r>
        <w:rPr>
          <w:rFonts w:ascii="Arial" w:hAnsi="Arial" w:cs="Arial"/>
          <w:b/>
          <w:bCs/>
          <w:sz w:val="22"/>
          <w:szCs w:val="22"/>
        </w:rPr>
        <w:t>(o familiare/collegamento stretto di persona politicamente esposta)</w:t>
      </w:r>
      <w:bookmarkEnd w:id="4"/>
    </w:p>
    <w:p w14:paraId="36693B8C" w14:textId="77777777" w:rsidR="00CB41ED" w:rsidRDefault="00000000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Professione:</w:t>
      </w:r>
    </w:p>
    <w:p w14:paraId="7E1E2A38" w14:textId="77777777" w:rsidR="00CB41ED" w:rsidRDefault="00000000">
      <w:pPr>
        <w:pStyle w:val="Paragrafoelenco"/>
        <w:numPr>
          <w:ilvl w:val="1"/>
          <w:numId w:val="3"/>
        </w:numPr>
        <w:spacing w:after="0" w:line="360" w:lineRule="auto"/>
        <w:ind w:left="1134" w:hanging="426"/>
        <w:jc w:val="both"/>
      </w:pPr>
      <w:r>
        <w:rPr>
          <w:rFonts w:ascii="Arial" w:hAnsi="Arial" w:cs="Arial"/>
          <w:sz w:val="22"/>
          <w:szCs w:val="22"/>
        </w:rPr>
        <w:t>dipendente: __________________________________________ (specificare se operaio, impiegato, quadro, dirigente)</w:t>
      </w:r>
    </w:p>
    <w:p w14:paraId="6646A7AB" w14:textId="77777777" w:rsidR="00CB41ED" w:rsidRDefault="00000000">
      <w:pPr>
        <w:pStyle w:val="Paragrafoelenco"/>
        <w:numPr>
          <w:ilvl w:val="0"/>
          <w:numId w:val="3"/>
        </w:numPr>
        <w:spacing w:after="0" w:line="360" w:lineRule="auto"/>
        <w:ind w:left="1134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libero professionista: __________________________________________ (specificare)</w:t>
      </w:r>
    </w:p>
    <w:p w14:paraId="3F9B38BE" w14:textId="77777777" w:rsidR="00CB41ED" w:rsidRDefault="00000000">
      <w:pPr>
        <w:pStyle w:val="Paragrafoelenco"/>
        <w:numPr>
          <w:ilvl w:val="0"/>
          <w:numId w:val="3"/>
        </w:numPr>
        <w:spacing w:after="0" w:line="360" w:lineRule="auto"/>
        <w:ind w:left="1134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imprenditore: ___________________________________ (specificare settore di attività)</w:t>
      </w:r>
    </w:p>
    <w:p w14:paraId="40DCA0E6" w14:textId="77777777" w:rsidR="00CB41ED" w:rsidRDefault="00000000">
      <w:pPr>
        <w:pStyle w:val="Paragrafoelenco"/>
        <w:numPr>
          <w:ilvl w:val="0"/>
          <w:numId w:val="3"/>
        </w:numPr>
        <w:spacing w:after="0" w:line="360" w:lineRule="auto"/>
        <w:ind w:left="1134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pensionato: __________________________ (specificare attività lavorativa precedente)</w:t>
      </w:r>
    </w:p>
    <w:p w14:paraId="6B156328" w14:textId="77777777" w:rsidR="00CB41ED" w:rsidRDefault="00000000">
      <w:pPr>
        <w:pStyle w:val="Paragrafoelenco"/>
        <w:numPr>
          <w:ilvl w:val="0"/>
          <w:numId w:val="3"/>
        </w:numPr>
        <w:spacing w:after="0" w:line="360" w:lineRule="auto"/>
        <w:ind w:left="1134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studente</w:t>
      </w:r>
    </w:p>
    <w:p w14:paraId="2E89D9F0" w14:textId="77777777" w:rsidR="00CB41ED" w:rsidRDefault="00000000">
      <w:pPr>
        <w:pStyle w:val="Paragrafoelenco"/>
        <w:numPr>
          <w:ilvl w:val="0"/>
          <w:numId w:val="3"/>
        </w:numPr>
        <w:spacing w:after="0" w:line="360" w:lineRule="auto"/>
        <w:ind w:left="1134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disoccupato</w:t>
      </w:r>
    </w:p>
    <w:p w14:paraId="797A8EF2" w14:textId="77777777" w:rsidR="00CB41ED" w:rsidRDefault="00000000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Principale fonte di reddito</w:t>
      </w:r>
      <w:r>
        <w:rPr>
          <w:rFonts w:ascii="Arial" w:hAnsi="Arial" w:cs="Arial"/>
          <w:sz w:val="22"/>
          <w:szCs w:val="22"/>
        </w:rPr>
        <w:t xml:space="preserve">: </w:t>
      </w:r>
    </w:p>
    <w:p w14:paraId="6DCAD40B" w14:textId="77777777" w:rsidR="00CB41ED" w:rsidRDefault="00000000">
      <w:pPr>
        <w:pStyle w:val="Paragrafoelenco"/>
        <w:numPr>
          <w:ilvl w:val="0"/>
          <w:numId w:val="4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Reddito di impresa</w:t>
      </w:r>
    </w:p>
    <w:p w14:paraId="1935AD33" w14:textId="77777777" w:rsidR="00CB41ED" w:rsidRDefault="00000000">
      <w:pPr>
        <w:pStyle w:val="Paragrafoelenco"/>
        <w:numPr>
          <w:ilvl w:val="0"/>
          <w:numId w:val="4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Reddito di capitali</w:t>
      </w:r>
    </w:p>
    <w:p w14:paraId="3B42331A" w14:textId="77777777" w:rsidR="00CB41ED" w:rsidRDefault="00000000">
      <w:pPr>
        <w:pStyle w:val="Paragrafoelenco"/>
        <w:numPr>
          <w:ilvl w:val="0"/>
          <w:numId w:val="4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Reddito da fabbricati</w:t>
      </w:r>
    </w:p>
    <w:p w14:paraId="75AF4169" w14:textId="77777777" w:rsidR="00CB41ED" w:rsidRDefault="00000000">
      <w:pPr>
        <w:pStyle w:val="Paragrafoelenco"/>
        <w:numPr>
          <w:ilvl w:val="0"/>
          <w:numId w:val="4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Reddito da lavoro autonomo</w:t>
      </w:r>
    </w:p>
    <w:p w14:paraId="5F6D5899" w14:textId="77777777" w:rsidR="00CB41ED" w:rsidRDefault="00000000">
      <w:pPr>
        <w:pStyle w:val="Paragrafoelenco"/>
        <w:numPr>
          <w:ilvl w:val="0"/>
          <w:numId w:val="4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Reddito da lavoro dipendente</w:t>
      </w:r>
    </w:p>
    <w:p w14:paraId="00ECBE60" w14:textId="77777777" w:rsidR="00CB41ED" w:rsidRDefault="00000000">
      <w:pPr>
        <w:pStyle w:val="Paragrafoelenco"/>
        <w:numPr>
          <w:ilvl w:val="0"/>
          <w:numId w:val="4"/>
        </w:numPr>
        <w:spacing w:after="0" w:line="360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Altro __________________________ (specificare)</w:t>
      </w:r>
    </w:p>
    <w:p w14:paraId="155025B8" w14:textId="77777777" w:rsidR="00CB41ED" w:rsidRDefault="00000000">
      <w:pPr>
        <w:spacing w:after="0"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 * *</w:t>
      </w:r>
      <w:r>
        <w:rPr>
          <w:rFonts w:ascii="Arial" w:hAnsi="Arial" w:cs="Arial"/>
          <w:sz w:val="22"/>
          <w:szCs w:val="22"/>
        </w:rPr>
        <w:tab/>
      </w:r>
    </w:p>
    <w:p w14:paraId="3EC3CA34" w14:textId="77777777" w:rsidR="00CB41E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INFORMAZIONI SULLA NATURA E SULLO SCOPO DELLA PRESTAZIONE </w:t>
      </w:r>
    </w:p>
    <w:p w14:paraId="7831015F" w14:textId="77777777" w:rsidR="00CB41ED" w:rsidRDefault="0000000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bookmarkStart w:id="5" w:name="_Hlk124253484"/>
      <w:r>
        <w:rPr>
          <w:rFonts w:ascii="Arial" w:hAnsi="Arial" w:cs="Arial"/>
          <w:sz w:val="22"/>
          <w:szCs w:val="22"/>
        </w:rPr>
        <w:t>Descrizione dell’oggetto della prestazione richiesta all’Organismo (indicare sintesi della vertenza e delle richieste presentate al mediatore):</w:t>
      </w:r>
    </w:p>
    <w:p w14:paraId="0B0E7ED1" w14:textId="77777777" w:rsidR="00CB41ED" w:rsidRDefault="0000000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</w:t>
      </w:r>
    </w:p>
    <w:p w14:paraId="4623E195" w14:textId="77777777" w:rsidR="00CB41ED" w:rsidRDefault="0000000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bookmarkStart w:id="6" w:name="_Hlk123031579"/>
      <w:bookmarkEnd w:id="5"/>
      <w:r>
        <w:rPr>
          <w:rFonts w:ascii="Arial" w:hAnsi="Arial" w:cs="Arial"/>
          <w:sz w:val="22"/>
          <w:szCs w:val="22"/>
        </w:rPr>
        <w:t>______________________________________________________________________________</w:t>
      </w:r>
    </w:p>
    <w:p w14:paraId="6991D9CF" w14:textId="77777777" w:rsidR="00CB41ED" w:rsidRDefault="00000000">
      <w:pPr>
        <w:spacing w:after="0"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 * *</w:t>
      </w:r>
    </w:p>
    <w:p w14:paraId="1B5DBB62" w14:textId="77777777" w:rsidR="00CB41E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INFORMAZIONI ECONOMICO-PATRIMONIALI RELATIVE ALLA PRESTAZIONE </w:t>
      </w:r>
    </w:p>
    <w:bookmarkEnd w:id="6"/>
    <w:p w14:paraId="75EA68A1" w14:textId="77777777" w:rsidR="00CB41ED" w:rsidRDefault="0000000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Valore dell’oggetto della mediazione: Euro __________________________</w:t>
      </w:r>
    </w:p>
    <w:p w14:paraId="3CBCD403" w14:textId="77777777" w:rsidR="00CB41ED" w:rsidRDefault="0000000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Provenienza dei fondi che saranno utilizzati per far fronte alle obbligazioni derivanti dall’eventuale accordo raggiunto in sede di mediazione:</w:t>
      </w:r>
    </w:p>
    <w:p w14:paraId="331E43BE" w14:textId="77777777" w:rsidR="00CB41ED" w:rsidRDefault="00000000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Disponibilità liquide/ mezzi propri dell’ente: _________________________________</w:t>
      </w:r>
    </w:p>
    <w:p w14:paraId="2B19A2E5" w14:textId="77777777" w:rsidR="00CB41ED" w:rsidRDefault="00000000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Finanziamenti bancari per Euro __________________________________________</w:t>
      </w:r>
    </w:p>
    <w:p w14:paraId="118B00FD" w14:textId="77777777" w:rsidR="00CB41ED" w:rsidRDefault="00000000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Finanziamenti di terzi (anche dei soci) per Euro _____________________________</w:t>
      </w:r>
    </w:p>
    <w:p w14:paraId="1CB19C90" w14:textId="77777777" w:rsidR="00CB41ED" w:rsidRDefault="00000000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Vendita di beni o investimenti finanziari dell’ente: ____________________________</w:t>
      </w:r>
    </w:p>
    <w:p w14:paraId="64D0120F" w14:textId="77777777" w:rsidR="00CB41ED" w:rsidRDefault="00000000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Altro: ______________________________________________________________</w:t>
      </w:r>
    </w:p>
    <w:p w14:paraId="1D51A9CF" w14:textId="77777777" w:rsidR="00CB41ED" w:rsidRDefault="00000000">
      <w:pPr>
        <w:spacing w:after="0"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* * *</w:t>
      </w:r>
    </w:p>
    <w:p w14:paraId="60EC344D" w14:textId="77777777" w:rsidR="00CB41E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INFORMAZIONI ULTERIORI</w:t>
      </w:r>
    </w:p>
    <w:p w14:paraId="609F6076" w14:textId="77777777" w:rsidR="00CB41ED" w:rsidRDefault="0000000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Procedimenti in corso o carichi pendenti per reati in materia economica/tributaria/societaria a carico del cliente o del/dei titolare/i effettivo/i:</w:t>
      </w:r>
    </w:p>
    <w:p w14:paraId="5D447DAF" w14:textId="77777777" w:rsidR="00CB41ED" w:rsidRDefault="00000000">
      <w:pPr>
        <w:pStyle w:val="Paragrafoelenco"/>
        <w:numPr>
          <w:ilvl w:val="0"/>
          <w:numId w:val="5"/>
        </w:numPr>
        <w:spacing w:after="0" w:line="360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Nulla</w:t>
      </w:r>
    </w:p>
    <w:p w14:paraId="27969537" w14:textId="77777777" w:rsidR="00CB41ED" w:rsidRDefault="00000000">
      <w:pPr>
        <w:spacing w:after="0" w:line="360" w:lineRule="auto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caso contrario, specificare _________________________________________________</w:t>
      </w:r>
    </w:p>
    <w:p w14:paraId="56E7355F" w14:textId="77777777" w:rsidR="00CB41ED" w:rsidRDefault="0000000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Indicare se si è a conoscenza di procedure concorsuali in corso:</w:t>
      </w:r>
    </w:p>
    <w:p w14:paraId="7EF767E8" w14:textId="77777777" w:rsidR="00CB41ED" w:rsidRDefault="00000000">
      <w:pPr>
        <w:pStyle w:val="Paragrafoelenco"/>
        <w:numPr>
          <w:ilvl w:val="0"/>
          <w:numId w:val="5"/>
        </w:numPr>
        <w:spacing w:after="0" w:line="360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Nulla</w:t>
      </w:r>
    </w:p>
    <w:p w14:paraId="745A2CC9" w14:textId="77777777" w:rsidR="00CB41ED" w:rsidRDefault="00000000">
      <w:pPr>
        <w:spacing w:after="0" w:line="360" w:lineRule="auto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caso contrario, specificare _________________________________________________</w:t>
      </w:r>
    </w:p>
    <w:p w14:paraId="4274FE73" w14:textId="77777777" w:rsidR="00CB41ED" w:rsidRDefault="00000000">
      <w:pPr>
        <w:spacing w:after="0"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 * *</w:t>
      </w:r>
    </w:p>
    <w:p w14:paraId="1D525D1E" w14:textId="77777777" w:rsidR="00CB41ED" w:rsidRDefault="0000000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Data: ________________</w:t>
      </w:r>
    </w:p>
    <w:p w14:paraId="7BCB0B7B" w14:textId="77777777" w:rsidR="00CB41ED" w:rsidRDefault="00CB41ED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378467BE" w14:textId="77777777" w:rsidR="00CB41ED" w:rsidRDefault="00000000">
      <w:pPr>
        <w:spacing w:after="0" w:line="360" w:lineRule="auto"/>
        <w:jc w:val="both"/>
      </w:pPr>
      <w:r>
        <w:rPr>
          <w:rFonts w:ascii="Arial" w:hAnsi="Arial" w:cs="Arial"/>
          <w:sz w:val="22"/>
          <w:szCs w:val="22"/>
        </w:rPr>
        <w:t>Firma del dichiarante</w:t>
      </w:r>
      <w:r>
        <w:rPr>
          <w:rStyle w:val="Rimandonotadichiusura"/>
          <w:rFonts w:ascii="Arial" w:hAnsi="Arial" w:cs="Arial"/>
          <w:sz w:val="22"/>
          <w:szCs w:val="22"/>
        </w:rPr>
        <w:endnoteReference w:id="3"/>
      </w:r>
      <w:r>
        <w:rPr>
          <w:rFonts w:ascii="Arial" w:hAnsi="Arial" w:cs="Arial"/>
          <w:sz w:val="22"/>
          <w:szCs w:val="22"/>
        </w:rPr>
        <w:t>:</w:t>
      </w:r>
    </w:p>
    <w:p w14:paraId="6D8CB9D0" w14:textId="77777777" w:rsidR="00CB41ED" w:rsidRDefault="00CB41ED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4AC15FF1" w14:textId="77777777" w:rsidR="00CB41ED" w:rsidRDefault="0000000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</w:t>
      </w:r>
    </w:p>
    <w:p w14:paraId="778A724B" w14:textId="77777777" w:rsidR="00CB41ED" w:rsidRDefault="00CB41ED">
      <w:pPr>
        <w:spacing w:after="0" w:line="360" w:lineRule="auto"/>
        <w:jc w:val="both"/>
        <w:rPr>
          <w:rFonts w:ascii="Arial" w:hAnsi="Arial" w:cs="Arial"/>
          <w:i/>
          <w:iCs/>
          <w:sz w:val="22"/>
          <w:szCs w:val="22"/>
        </w:rPr>
      </w:pPr>
    </w:p>
    <w:p w14:paraId="154FADF8" w14:textId="77777777" w:rsidR="00CB41ED" w:rsidRDefault="00CB41ED">
      <w:pPr>
        <w:spacing w:after="0" w:line="360" w:lineRule="auto"/>
        <w:jc w:val="both"/>
        <w:rPr>
          <w:rFonts w:ascii="Arial" w:hAnsi="Arial" w:cs="Arial"/>
          <w:i/>
          <w:iCs/>
          <w:sz w:val="22"/>
          <w:szCs w:val="22"/>
        </w:rPr>
      </w:pPr>
    </w:p>
    <w:p w14:paraId="2CD1CD59" w14:textId="77777777" w:rsidR="00CB41ED" w:rsidRDefault="00000000">
      <w:pPr>
        <w:spacing w:after="0" w:line="360" w:lineRule="auto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Allegare visura societaria e documento di identità del legale rappresentante, dell’eventuale delegato e del titolare effettivo.</w:t>
      </w:r>
    </w:p>
    <w:p w14:paraId="07BFA966" w14:textId="77777777" w:rsidR="00CB41ED" w:rsidRDefault="00CB41ED">
      <w:pPr>
        <w:spacing w:after="0" w:line="360" w:lineRule="auto"/>
        <w:jc w:val="both"/>
        <w:rPr>
          <w:rFonts w:ascii="Arial" w:hAnsi="Arial" w:cs="Arial"/>
          <w:i/>
          <w:iCs/>
          <w:sz w:val="22"/>
          <w:szCs w:val="22"/>
        </w:rPr>
      </w:pPr>
    </w:p>
    <w:p w14:paraId="5ED26E44" w14:textId="77777777" w:rsidR="00CB41ED" w:rsidRDefault="00CB41ED">
      <w:pPr>
        <w:spacing w:after="0" w:line="360" w:lineRule="auto"/>
        <w:jc w:val="both"/>
        <w:rPr>
          <w:rFonts w:ascii="Arial" w:hAnsi="Arial" w:cs="Arial"/>
          <w:i/>
          <w:iCs/>
          <w:sz w:val="22"/>
          <w:szCs w:val="22"/>
        </w:rPr>
      </w:pPr>
    </w:p>
    <w:p w14:paraId="49DD1A18" w14:textId="77777777" w:rsidR="00CB41ED" w:rsidRDefault="00CB41ED">
      <w:pPr>
        <w:pageBreakBefore/>
        <w:rPr>
          <w:rFonts w:ascii="Arial" w:hAnsi="Arial" w:cs="Arial"/>
          <w:i/>
          <w:iCs/>
          <w:sz w:val="22"/>
          <w:szCs w:val="22"/>
        </w:rPr>
      </w:pPr>
    </w:p>
    <w:p w14:paraId="423EDA11" w14:textId="77777777" w:rsidR="00CB41ED" w:rsidRDefault="00000000">
      <w:pPr>
        <w:spacing w:after="0"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 * *</w:t>
      </w:r>
    </w:p>
    <w:p w14:paraId="0040A5BB" w14:textId="77777777" w:rsidR="00CB41ED" w:rsidRDefault="00000000">
      <w:pPr>
        <w:spacing w:after="0" w:line="360" w:lineRule="auto"/>
        <w:jc w:val="both"/>
        <w:rPr>
          <w:rFonts w:ascii="Arial" w:hAnsi="Arial" w:cs="Arial"/>
          <w:i/>
          <w:iCs/>
          <w:sz w:val="22"/>
          <w:szCs w:val="22"/>
          <w:u w:val="single"/>
        </w:rPr>
      </w:pPr>
      <w:r>
        <w:rPr>
          <w:rFonts w:ascii="Arial" w:hAnsi="Arial" w:cs="Arial"/>
          <w:i/>
          <w:iCs/>
          <w:sz w:val="22"/>
          <w:szCs w:val="22"/>
          <w:u w:val="single"/>
        </w:rPr>
        <w:t>Parte da compilare a cura dell’Organismo di mediazione</w:t>
      </w:r>
    </w:p>
    <w:p w14:paraId="4B22AB75" w14:textId="77777777" w:rsidR="00CB41E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VALUTAZIONE DEL RISCHIO</w:t>
      </w:r>
    </w:p>
    <w:p w14:paraId="0C188E03" w14:textId="77777777" w:rsidR="00CB41ED" w:rsidRDefault="0000000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Valutazione del rischio rilevato rispetto al cliente:</w:t>
      </w:r>
    </w:p>
    <w:p w14:paraId="250CB72C" w14:textId="77777777" w:rsidR="00CB41ED" w:rsidRDefault="00000000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Basso</w:t>
      </w:r>
    </w:p>
    <w:p w14:paraId="73DBE1A8" w14:textId="77777777" w:rsidR="00CB41ED" w:rsidRDefault="00000000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Medio</w:t>
      </w:r>
    </w:p>
    <w:p w14:paraId="556CDF98" w14:textId="77777777" w:rsidR="00CB41ED" w:rsidRDefault="00000000">
      <w:pPr>
        <w:pStyle w:val="Paragrafoelenco"/>
        <w:numPr>
          <w:ilvl w:val="0"/>
          <w:numId w:val="6"/>
        </w:numPr>
        <w:spacing w:after="0" w:line="360" w:lineRule="auto"/>
        <w:jc w:val="both"/>
      </w:pPr>
      <w:r>
        <w:rPr>
          <w:rFonts w:ascii="Arial" w:hAnsi="Arial" w:cs="Arial"/>
          <w:sz w:val="22"/>
          <w:szCs w:val="22"/>
        </w:rPr>
        <w:t xml:space="preserve">Alto </w:t>
      </w:r>
    </w:p>
    <w:p w14:paraId="4CCAA3E8" w14:textId="77777777" w:rsidR="00CB41ED" w:rsidRDefault="0000000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Valutazione del rischio rilevato rispetto alla prestazione complessivamente intesa (anche alla luce delle dichiarazioni delle altre parti coinvolte nel procedimento):</w:t>
      </w:r>
    </w:p>
    <w:p w14:paraId="14FEE562" w14:textId="77777777" w:rsidR="00CB41ED" w:rsidRDefault="00000000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Basso</w:t>
      </w:r>
    </w:p>
    <w:p w14:paraId="11B29BDF" w14:textId="77777777" w:rsidR="00CB41ED" w:rsidRDefault="00000000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Medio</w:t>
      </w:r>
    </w:p>
    <w:p w14:paraId="0C12877E" w14:textId="77777777" w:rsidR="00CB41ED" w:rsidRDefault="00000000">
      <w:pPr>
        <w:pStyle w:val="Paragrafoelenco"/>
        <w:numPr>
          <w:ilvl w:val="0"/>
          <w:numId w:val="6"/>
        </w:numPr>
        <w:spacing w:after="0" w:line="360" w:lineRule="auto"/>
        <w:jc w:val="both"/>
      </w:pPr>
      <w:r>
        <w:rPr>
          <w:rFonts w:ascii="Arial" w:hAnsi="Arial" w:cs="Arial"/>
          <w:sz w:val="22"/>
          <w:szCs w:val="22"/>
        </w:rPr>
        <w:t xml:space="preserve">Alto </w:t>
      </w:r>
    </w:p>
    <w:p w14:paraId="3DE49935" w14:textId="77777777" w:rsidR="00CB41ED" w:rsidRDefault="0000000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Eventuali indicatori di anomalia:</w:t>
      </w:r>
    </w:p>
    <w:p w14:paraId="05D65515" w14:textId="77777777" w:rsidR="00CB41ED" w:rsidRDefault="0000000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14:paraId="0A8ABD68" w14:textId="77777777" w:rsidR="00CB41ED" w:rsidRDefault="00000000">
      <w:pPr>
        <w:spacing w:after="0" w:line="360" w:lineRule="auto"/>
        <w:jc w:val="both"/>
      </w:pPr>
      <w:r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sectPr w:rsidR="00CB41ED">
      <w:footerReference w:type="default" r:id="rId8"/>
      <w:pgSz w:w="11906" w:h="16838"/>
      <w:pgMar w:top="993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69462" w14:textId="77777777" w:rsidR="007473CC" w:rsidRDefault="007473CC">
      <w:pPr>
        <w:spacing w:after="0" w:line="240" w:lineRule="auto"/>
      </w:pPr>
      <w:r>
        <w:separator/>
      </w:r>
    </w:p>
  </w:endnote>
  <w:endnote w:type="continuationSeparator" w:id="0">
    <w:p w14:paraId="0BC73A3E" w14:textId="77777777" w:rsidR="007473CC" w:rsidRDefault="007473CC">
      <w:pPr>
        <w:spacing w:after="0" w:line="240" w:lineRule="auto"/>
      </w:pPr>
      <w:r>
        <w:continuationSeparator/>
      </w:r>
    </w:p>
  </w:endnote>
  <w:endnote w:id="1">
    <w:p w14:paraId="701B1CA2" w14:textId="77777777" w:rsidR="00CB41ED" w:rsidRDefault="00000000">
      <w:pPr>
        <w:pStyle w:val="Testonotaapidipagina"/>
        <w:jc w:val="both"/>
      </w:pPr>
      <w:r>
        <w:rPr>
          <w:rStyle w:val="Rimandonotadichiusura"/>
        </w:rPr>
        <w:end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6"/>
          <w:szCs w:val="16"/>
        </w:rPr>
        <w:t>Sono persone politicamente esposte ai sensi dell’art. 1, co. 2, lett. dd) del d. lgs. 231/2007 “</w:t>
      </w:r>
      <w:r>
        <w:rPr>
          <w:rFonts w:ascii="Arial" w:hAnsi="Arial" w:cs="Arial"/>
          <w:i/>
          <w:iCs/>
          <w:sz w:val="16"/>
          <w:szCs w:val="16"/>
        </w:rPr>
        <w:t>le persone fisiche che occupano o hanno cessato di occupare da meno di un anno importanti cariche pubbliche, nonché i loro familiari e coloro che con i predetti soggetti intrattengono notoriamente stretti legami, come di seguito elencate: 1) sono persone fisiche che occupano o hanno occupato importanti cariche pubbliche coloro che ricoprono o hanno ricoperto la carica di: 1.1 Presidente della Repubblica, Presidente del Consiglio, Ministro, Vice-Ministro e Sottosegretario, Presidente di Regione, assessore regionale, Sindaco di capoluogo di provincia o città metropolitana, Sindaco di comune con popolazione non inferiore a 15.000 abitanti nonché cariche analoghe in Stati esteri; 1.2 deputato, senatore, parlamentare europeo, consigliere regionale nonché cariche analoghe in Stati esteri; 1.3 membro degli organi direttivi centrali di partiti politici; 1.4 giudice della Corte Costituzionale, magistrato della Corte di Cassazione o della Corte dei conti, consigliere di Stato e altri componenti del Consiglio di Giustizia Amministrativa per la Regione siciliana nonché cariche analoghe in Stati esteri; 1.5 membro degli organi direttivi delle banche centrali e delle autorità indipendenti; 1.6 ambasciatore, incaricato d'affari ovvero cariche equivalenti in Stati esteri, ufficiale di grado apicale delle forze armate ovvero cariche analoghe in Stati esteri; 1.7 componente degli organi di amministrazione, direzione o controllo delle imprese controllate, anche indirettamente, dallo Stato italiano o da uno Stato estero ovvero partecipate, in misura prevalente o totalitaria, dalle Regioni, da comuni capoluoghi di provincia e città metropolitane e da comuni con popolazione complessivamente non inferiore a 15.000 abitanti; 1.8 direttore generale di ASL e di azienda ospedaliera, di azienda ospedaliera universitaria e degli altri enti del servizio sanitario nazionale. 1.9 direttore, vicedirettore e membro dell'organo di gestione o soggetto svolgenti funzioni equivalenti in organizzazioni internazionali;</w:t>
      </w:r>
      <w:r>
        <w:rPr>
          <w:rFonts w:ascii="Arial" w:hAnsi="Arial" w:cs="Arial"/>
          <w:sz w:val="16"/>
          <w:szCs w:val="16"/>
        </w:rPr>
        <w:t xml:space="preserve"> </w:t>
      </w:r>
    </w:p>
    <w:p w14:paraId="5B265F45" w14:textId="77777777" w:rsidR="00CB41ED" w:rsidRDefault="00000000">
      <w:pPr>
        <w:pStyle w:val="Testonotaapidipagina"/>
        <w:jc w:val="both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 xml:space="preserve">2) sono familiari di persone politicamente esposte: i genitori, il coniuge o la persona legata in unione civile o convivenza di fatto o </w:t>
      </w:r>
    </w:p>
    <w:p w14:paraId="6A21D3F9" w14:textId="77777777" w:rsidR="00CB41ED" w:rsidRDefault="00000000">
      <w:pPr>
        <w:pStyle w:val="Testonotaapidipagina"/>
        <w:jc w:val="both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 xml:space="preserve">istituti assimilabili alla persona politicamente esposta, i figli e i loro coniugi nonché le persone legate ai figli in unione civile o convivenza di fatto o istituti assimilabili; </w:t>
      </w:r>
    </w:p>
    <w:p w14:paraId="2ECDE59A" w14:textId="77777777" w:rsidR="00CB41ED" w:rsidRDefault="00000000">
      <w:pPr>
        <w:pStyle w:val="Testonotaapidipagina"/>
        <w:jc w:val="both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 xml:space="preserve">3) sono soggetti con i quali le persone politicamente esposte intrattengono notoriamente stretti legami: </w:t>
      </w:r>
    </w:p>
    <w:p w14:paraId="2BEE1F3C" w14:textId="77777777" w:rsidR="00CB41ED" w:rsidRDefault="00000000">
      <w:pPr>
        <w:pStyle w:val="Testonotaapidipagina"/>
        <w:jc w:val="both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 xml:space="preserve">3.1. le persone fisiche che, ai sensi del presente decreto detengono, congiuntamente alla persona politicamente esposta, la titolarità effettiva di enti giuridici, trust e istituti giuridici affini ovvero che intrattengono con la persona politicamente esposta stretti rapporti d'affari; </w:t>
      </w:r>
    </w:p>
    <w:p w14:paraId="693115EA" w14:textId="77777777" w:rsidR="00CB41ED" w:rsidRDefault="00000000">
      <w:pPr>
        <w:pStyle w:val="Testonotaapidipagina"/>
        <w:jc w:val="both"/>
      </w:pPr>
      <w:r>
        <w:rPr>
          <w:rFonts w:ascii="Arial" w:hAnsi="Arial" w:cs="Arial"/>
          <w:i/>
          <w:iCs/>
          <w:sz w:val="16"/>
          <w:szCs w:val="16"/>
        </w:rPr>
        <w:t>3.2 le persone fisiche che detengono solo formalmente il controllo totalitario di un’entità notoriamente costituita, di fatto, nell'interesse e a beneficio di una persona politicamente esposta</w:t>
      </w:r>
      <w:r>
        <w:rPr>
          <w:rFonts w:ascii="Arial" w:hAnsi="Arial" w:cs="Arial"/>
          <w:sz w:val="16"/>
          <w:szCs w:val="16"/>
        </w:rPr>
        <w:t>”.</w:t>
      </w:r>
    </w:p>
    <w:p w14:paraId="1B229909" w14:textId="77777777" w:rsidR="00CB41ED" w:rsidRDefault="00CB41ED">
      <w:pPr>
        <w:pStyle w:val="Testonotadichiusura"/>
        <w:rPr>
          <w:rFonts w:ascii="Arial" w:hAnsi="Arial" w:cs="Arial"/>
          <w:sz w:val="16"/>
          <w:szCs w:val="16"/>
        </w:rPr>
      </w:pPr>
    </w:p>
    <w:p w14:paraId="1955BEBF" w14:textId="77777777" w:rsidR="00CB41ED" w:rsidRDefault="00CB41ED">
      <w:pPr>
        <w:pStyle w:val="Testonotadichiusura"/>
        <w:rPr>
          <w:rFonts w:ascii="Arial" w:hAnsi="Arial" w:cs="Arial"/>
          <w:sz w:val="16"/>
          <w:szCs w:val="16"/>
        </w:rPr>
      </w:pPr>
    </w:p>
    <w:p w14:paraId="09835C03" w14:textId="77777777" w:rsidR="00CB41ED" w:rsidRDefault="00CB41ED"/>
    <w:p w14:paraId="0F6DA287" w14:textId="77777777" w:rsidR="00CB41ED" w:rsidRDefault="00CB41ED"/>
    <w:p w14:paraId="7C00DACC" w14:textId="77777777" w:rsidR="00000000" w:rsidRDefault="00000000"/>
  </w:endnote>
  <w:endnote w:id="2">
    <w:p w14:paraId="47D6C86F" w14:textId="77777777" w:rsidR="00CB41ED" w:rsidRDefault="00000000">
      <w:pPr>
        <w:pStyle w:val="Testonotadichiusura"/>
        <w:jc w:val="both"/>
      </w:pPr>
      <w:r>
        <w:rPr>
          <w:rStyle w:val="Rimandonotadichiusura"/>
        </w:rPr>
        <w:end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ab/>
        <w:t>Definito ai sensi dell’art. 1, co. 2, lett. pp) come “</w:t>
      </w:r>
      <w:r>
        <w:rPr>
          <w:rFonts w:ascii="Arial" w:hAnsi="Arial" w:cs="Arial"/>
          <w:i/>
          <w:iCs/>
          <w:sz w:val="16"/>
          <w:szCs w:val="16"/>
        </w:rPr>
        <w:t>la persona fisica o le persone fisiche, diverse dal cliente, nell'interesse della quale o delle quali, in ultima istanza, il rapporto continuativo è instaurato, la prestazione professionale è resa o l'operazione è eseguita</w:t>
      </w:r>
      <w:r>
        <w:rPr>
          <w:rFonts w:ascii="Arial" w:hAnsi="Arial" w:cs="Arial"/>
          <w:sz w:val="16"/>
          <w:szCs w:val="16"/>
        </w:rPr>
        <w:t xml:space="preserve">”. </w:t>
      </w:r>
    </w:p>
    <w:p w14:paraId="15D41BC6" w14:textId="77777777" w:rsidR="00CB41ED" w:rsidRDefault="00000000">
      <w:pPr>
        <w:pStyle w:val="Testonotadichiusura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Se il cliente è una società di capitali, il/i titolare/i effettivo/i è/sono la/e persona/e fisica/e che detiene/detengono più del 25% del capitale anche per tramite di società controllate, società fiduciarie o per interposta persona.</w:t>
      </w:r>
    </w:p>
    <w:p w14:paraId="053A3F6B" w14:textId="77777777" w:rsidR="00CB41ED" w:rsidRDefault="00000000">
      <w:pPr>
        <w:pStyle w:val="Testonotadichiusura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Qualora detto criterio non consenta di individuare il titolare effettivo, esso coincide con la/e persona/e fisica/e che in ultima istanza ha/hanno il controllo della maggioranza dei voti o di voti sufficienti per esercitare un’influenza dominante in assemblea ordinaria o che ha/hanno particolari vincoli contrattuali che consentano di esercitare un’influenza dominante.</w:t>
      </w:r>
    </w:p>
    <w:p w14:paraId="269FA019" w14:textId="77777777" w:rsidR="00CB41ED" w:rsidRDefault="00000000">
      <w:pPr>
        <w:pStyle w:val="Testonotadichiusura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Se anche tale criterio non porta ad individuare il titolare effettivo, esso coincide con la/e persona/e fisica/e titolare/i di poteri di rappresentanza legale, amministrazione o direzione della società o del cliente.</w:t>
      </w:r>
    </w:p>
    <w:p w14:paraId="54CDA9B6" w14:textId="77777777" w:rsidR="00CB41ED" w:rsidRDefault="00000000">
      <w:pPr>
        <w:pStyle w:val="Testonotadichiusura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In caso di persone giuridiche private, il titolare effettivo coincide cumulativamente con il/i fondatore/i, ove in vita, i beneficiari, i titolari di poteri di rappresentanza legale, direzione e amministrazione.</w:t>
      </w:r>
    </w:p>
    <w:p w14:paraId="70F481A8" w14:textId="77777777" w:rsidR="00CB41ED" w:rsidRDefault="00000000">
      <w:pPr>
        <w:pStyle w:val="Testonotadichiusura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Nel caso dei trust, i titolari effettivi sono tutti i soggetti del trust stesso.</w:t>
      </w:r>
    </w:p>
    <w:p w14:paraId="6F1F025D" w14:textId="77777777" w:rsidR="00CB41ED" w:rsidRDefault="00CB41ED">
      <w:pPr>
        <w:pStyle w:val="Testonotadichiusura"/>
        <w:rPr>
          <w:rFonts w:ascii="Arial" w:hAnsi="Arial" w:cs="Arial"/>
          <w:sz w:val="16"/>
          <w:szCs w:val="16"/>
        </w:rPr>
      </w:pPr>
    </w:p>
    <w:p w14:paraId="13AA9F33" w14:textId="77777777" w:rsidR="00CB41ED" w:rsidRDefault="00CB41ED"/>
    <w:p w14:paraId="13AA3348" w14:textId="77777777" w:rsidR="00CB41ED" w:rsidRDefault="00CB41ED"/>
    <w:p w14:paraId="037E1D23" w14:textId="77777777" w:rsidR="00000000" w:rsidRDefault="00000000"/>
  </w:endnote>
  <w:endnote w:id="3">
    <w:p w14:paraId="1830823D" w14:textId="77777777" w:rsidR="00CB41ED" w:rsidRDefault="00000000">
      <w:pPr>
        <w:pStyle w:val="Testonotadichiusura"/>
        <w:jc w:val="both"/>
      </w:pPr>
      <w:r>
        <w:rPr>
          <w:rStyle w:val="Rimandonotadichiusura"/>
        </w:rPr>
        <w:endnoteRef/>
      </w:r>
      <w:r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sz w:val="16"/>
          <w:szCs w:val="16"/>
        </w:rPr>
        <w:tab/>
        <w:t>Il dichiarante sottoscrive in calce, a conferma di tutte le informazioni sopra riportate. Si ricorda a questo riguardo che fornire dati o informazioni falsi o non veritieri è severamente sanzionato dalle disposizioni di legge, costituendo un reato perseguibile ai sensi dell’art. 55, comma 3 del d. lgs. 231/2007.</w:t>
      </w:r>
    </w:p>
    <w:p w14:paraId="18010C52" w14:textId="77777777" w:rsidR="00CB41ED" w:rsidRDefault="00CB41ED"/>
    <w:p w14:paraId="7B425511" w14:textId="77777777" w:rsidR="00CB41ED" w:rsidRDefault="00CB41ED"/>
    <w:p w14:paraId="3AC65E9E" w14:textId="77777777" w:rsidR="00000000" w:rsidRDefault="000000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E57EA" w14:textId="77777777" w:rsidR="00000000" w:rsidRDefault="00000000">
    <w:pPr>
      <w:pStyle w:val="Pidipagina"/>
      <w:jc w:val="center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461B3" w14:textId="77777777" w:rsidR="007473CC" w:rsidRDefault="007473C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66DD52F" w14:textId="77777777" w:rsidR="007473CC" w:rsidRDefault="00747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079E"/>
    <w:multiLevelType w:val="multilevel"/>
    <w:tmpl w:val="B2585FF8"/>
    <w:lvl w:ilvl="0">
      <w:numFmt w:val="bullet"/>
      <w:lvlText w:val="o"/>
      <w:lvlJc w:val="left"/>
      <w:pPr>
        <w:ind w:left="1425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21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5" w:hanging="360"/>
      </w:pPr>
      <w:rPr>
        <w:rFonts w:ascii="Wingdings" w:hAnsi="Wingdings"/>
      </w:rPr>
    </w:lvl>
  </w:abstractNum>
  <w:abstractNum w:abstractNumId="1" w15:restartNumberingAfterBreak="0">
    <w:nsid w:val="05136500"/>
    <w:multiLevelType w:val="multilevel"/>
    <w:tmpl w:val="D4CE606A"/>
    <w:lvl w:ilvl="0">
      <w:numFmt w:val="bullet"/>
      <w:lvlText w:val=""/>
      <w:lvlJc w:val="left"/>
      <w:pPr>
        <w:ind w:left="1428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" w15:restartNumberingAfterBreak="0">
    <w:nsid w:val="61EF6B51"/>
    <w:multiLevelType w:val="multilevel"/>
    <w:tmpl w:val="9B2EC93A"/>
    <w:lvl w:ilvl="0">
      <w:numFmt w:val="bullet"/>
      <w:lvlText w:val="o"/>
      <w:lvlJc w:val="left"/>
      <w:pPr>
        <w:ind w:left="1425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21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5" w:hanging="360"/>
      </w:pPr>
      <w:rPr>
        <w:rFonts w:ascii="Wingdings" w:hAnsi="Wingdings"/>
      </w:rPr>
    </w:lvl>
  </w:abstractNum>
  <w:abstractNum w:abstractNumId="3" w15:restartNumberingAfterBreak="0">
    <w:nsid w:val="761B3FEB"/>
    <w:multiLevelType w:val="multilevel"/>
    <w:tmpl w:val="B54EE9C8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7C8026A"/>
    <w:multiLevelType w:val="multilevel"/>
    <w:tmpl w:val="A68827FC"/>
    <w:lvl w:ilvl="0">
      <w:numFmt w:val="bullet"/>
      <w:lvlText w:val="□"/>
      <w:lvlJc w:val="left"/>
      <w:pPr>
        <w:ind w:left="72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99402A8"/>
    <w:multiLevelType w:val="multilevel"/>
    <w:tmpl w:val="2EF0F182"/>
    <w:lvl w:ilvl="0">
      <w:numFmt w:val="bullet"/>
      <w:lvlText w:val="o"/>
      <w:lvlJc w:val="left"/>
      <w:pPr>
        <w:ind w:left="1425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21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5" w:hanging="360"/>
      </w:pPr>
      <w:rPr>
        <w:rFonts w:ascii="Wingdings" w:hAnsi="Wingdings"/>
      </w:rPr>
    </w:lvl>
  </w:abstractNum>
  <w:num w:numId="1" w16cid:durableId="193077426">
    <w:abstractNumId w:val="1"/>
  </w:num>
  <w:num w:numId="2" w16cid:durableId="339041862">
    <w:abstractNumId w:val="0"/>
  </w:num>
  <w:num w:numId="3" w16cid:durableId="1628778384">
    <w:abstractNumId w:val="5"/>
  </w:num>
  <w:num w:numId="4" w16cid:durableId="642660985">
    <w:abstractNumId w:val="2"/>
  </w:num>
  <w:num w:numId="5" w16cid:durableId="714545756">
    <w:abstractNumId w:val="4"/>
  </w:num>
  <w:num w:numId="6" w16cid:durableId="5356548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B41ED"/>
    <w:rsid w:val="007473CC"/>
    <w:rsid w:val="00C83BFA"/>
    <w:rsid w:val="00CB41ED"/>
    <w:rsid w:val="00DC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74256"/>
  <w15:docId w15:val="{4D58B910-D74C-4FBE-9BAD-2A1E80C4C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4"/>
        <w:szCs w:val="24"/>
        <w:lang w:val="it-IT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pPr>
      <w:ind w:left="720"/>
      <w:contextualSpacing/>
    </w:pPr>
  </w:style>
  <w:style w:type="paragraph" w:styleId="Testonotaapidipagina">
    <w:name w:val="footnote text"/>
    <w:basedOn w:val="Normal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sz w:val="20"/>
      <w:szCs w:val="20"/>
    </w:rPr>
  </w:style>
  <w:style w:type="character" w:styleId="Rimandonotaapidipagina">
    <w:name w:val="footnote reference"/>
    <w:basedOn w:val="Carpredefinitoparagrafo"/>
    <w:rPr>
      <w:position w:val="0"/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</w:style>
  <w:style w:type="paragraph" w:styleId="Testonotadichiusura">
    <w:name w:val="endnote text"/>
    <w:basedOn w:val="Normal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rPr>
      <w:sz w:val="20"/>
      <w:szCs w:val="20"/>
    </w:rPr>
  </w:style>
  <w:style w:type="character" w:styleId="Rimandonotadichiusura">
    <w:name w:val="endnote reference"/>
    <w:basedOn w:val="Carpredefinitoparagrafo"/>
    <w:rPr>
      <w:position w:val="0"/>
      <w:vertAlign w:val="superscript"/>
    </w:rPr>
  </w:style>
  <w:style w:type="character" w:customStyle="1" w:styleId="Carpredefinitoparagrafo1">
    <w:name w:val="Car. predefinito paragrafo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1083</Words>
  <Characters>6174</Characters>
  <Application>Microsoft Office Word</Application>
  <DocSecurity>0</DocSecurity>
  <Lines>51</Lines>
  <Paragraphs>14</Paragraphs>
  <ScaleCrop>false</ScaleCrop>
  <Company/>
  <LinksUpToDate>false</LinksUpToDate>
  <CharactersWithSpaces>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Giorgia Innamorato</dc:creator>
  <dc:description/>
  <cp:lastModifiedBy>MiniDUE</cp:lastModifiedBy>
  <cp:revision>2</cp:revision>
  <cp:lastPrinted>2023-02-16T16:20:00Z</cp:lastPrinted>
  <dcterms:created xsi:type="dcterms:W3CDTF">2026-09-25T08:43:00Z</dcterms:created>
  <dcterms:modified xsi:type="dcterms:W3CDTF">2026-09-25T08:43:00Z</dcterms:modified>
</cp:coreProperties>
</file>